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4F4971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65" name="Picture 64" descr="2011 October-November-Dec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October-November-Dec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6" name="Picture 65" descr="2011 October-November-Dec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October-November-Dec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7" name="Picture 66" descr="2011 October-November-Dec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October-November-Dec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8" name="Picture 67" descr="2011 October-November-Dec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October-November-Dec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9" name="Picture 68" descr="2011 October-November-Dec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October-November-Dec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0" name="Picture 69" descr="2011 October-November-Dec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October-November-Dec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014600"/>
    <w:rsid w:val="00014BC5"/>
    <w:rsid w:val="002E1205"/>
    <w:rsid w:val="002E63CD"/>
    <w:rsid w:val="00335CB5"/>
    <w:rsid w:val="003D76F0"/>
    <w:rsid w:val="004F4971"/>
    <w:rsid w:val="00531829"/>
    <w:rsid w:val="00585480"/>
    <w:rsid w:val="00611B4C"/>
    <w:rsid w:val="0062049F"/>
    <w:rsid w:val="006317B0"/>
    <w:rsid w:val="00646909"/>
    <w:rsid w:val="006C4099"/>
    <w:rsid w:val="007F2025"/>
    <w:rsid w:val="008339E6"/>
    <w:rsid w:val="008370CE"/>
    <w:rsid w:val="00897F2D"/>
    <w:rsid w:val="008E1051"/>
    <w:rsid w:val="009E40A2"/>
    <w:rsid w:val="00A10B2B"/>
    <w:rsid w:val="00A52A52"/>
    <w:rsid w:val="00B302EF"/>
    <w:rsid w:val="00D16D4E"/>
    <w:rsid w:val="00D51659"/>
    <w:rsid w:val="00D83296"/>
    <w:rsid w:val="00D8658D"/>
    <w:rsid w:val="00E148D6"/>
    <w:rsid w:val="00F1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2017-11-24T15:48:00Z</dcterms:created>
  <dcterms:modified xsi:type="dcterms:W3CDTF">2017-11-24T15:50:00Z</dcterms:modified>
</cp:coreProperties>
</file>